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14D" w:rsidRDefault="00631E48">
      <w:pPr>
        <w:pStyle w:val="Textbody"/>
        <w:spacing w:after="0"/>
        <w:ind w:firstLine="51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Муниципальное бюджетное общеобразовательное учреждение</w:t>
      </w:r>
    </w:p>
    <w:p w:rsidR="00DF014D" w:rsidRDefault="00631E48">
      <w:pPr>
        <w:pStyle w:val="Textbody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Хотьковская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средняя общеобразовательная школа №1</w:t>
      </w:r>
    </w:p>
    <w:p w:rsidR="00DF014D" w:rsidRDefault="00DF014D">
      <w:pPr>
        <w:pStyle w:val="Textbody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F014D" w:rsidRDefault="00DF014D">
      <w:pPr>
        <w:pStyle w:val="Textbody"/>
        <w:jc w:val="center"/>
        <w:rPr>
          <w:rFonts w:ascii="Times New Roman" w:hAnsi="Times New Roman"/>
          <w:sz w:val="24"/>
        </w:rPr>
      </w:pPr>
    </w:p>
    <w:p w:rsidR="00DF014D" w:rsidRDefault="00DF014D">
      <w:pPr>
        <w:pStyle w:val="Textbody"/>
        <w:spacing w:after="0"/>
        <w:jc w:val="right"/>
      </w:pPr>
    </w:p>
    <w:p w:rsidR="00DF014D" w:rsidRDefault="00DF014D">
      <w:pPr>
        <w:pStyle w:val="Textbody"/>
        <w:spacing w:after="0"/>
      </w:pPr>
    </w:p>
    <w:p w:rsidR="00DF014D" w:rsidRDefault="00DF014D">
      <w:pPr>
        <w:pStyle w:val="Textbody"/>
        <w:spacing w:line="360" w:lineRule="auto"/>
        <w:jc w:val="center"/>
      </w:pPr>
    </w:p>
    <w:p w:rsidR="00DF014D" w:rsidRDefault="00631E48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Рабочая программа</w:t>
      </w:r>
    </w:p>
    <w:p w:rsidR="00DF014D" w:rsidRDefault="00631E48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 математике</w:t>
      </w:r>
    </w:p>
    <w:p w:rsidR="00DF014D" w:rsidRDefault="00631E48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программа «Школа России»</w:t>
      </w:r>
    </w:p>
    <w:p w:rsidR="00DF014D" w:rsidRDefault="00631E48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для  2  «Г» класса</w:t>
      </w:r>
    </w:p>
    <w:p w:rsidR="00DF014D" w:rsidRDefault="00631E48">
      <w:pPr>
        <w:pStyle w:val="Textbody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на 2018—2019 учебный год</w:t>
      </w:r>
    </w:p>
    <w:p w:rsidR="00DF014D" w:rsidRDefault="00DF014D">
      <w:pPr>
        <w:pStyle w:val="Textbody"/>
        <w:spacing w:after="0" w:line="360" w:lineRule="auto"/>
        <w:jc w:val="center"/>
      </w:pPr>
    </w:p>
    <w:p w:rsidR="00DF014D" w:rsidRDefault="00631E48">
      <w:pPr>
        <w:pStyle w:val="Textbody"/>
        <w:spacing w:line="360" w:lineRule="auto"/>
      </w:pPr>
      <w:r>
        <w:t> </w:t>
      </w:r>
    </w:p>
    <w:p w:rsidR="00DF014D" w:rsidRDefault="00DF014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F014D" w:rsidRDefault="00DF014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F014D" w:rsidRDefault="00DF014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F014D" w:rsidRDefault="00DF014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F014D" w:rsidRDefault="00DF014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F014D" w:rsidRDefault="00DF014D">
      <w:pPr>
        <w:pStyle w:val="Textbody"/>
        <w:spacing w:line="360" w:lineRule="auto"/>
        <w:jc w:val="right"/>
        <w:rPr>
          <w:rFonts w:ascii="Times New Roman" w:hAnsi="Times New Roman"/>
          <w:sz w:val="24"/>
        </w:rPr>
      </w:pPr>
    </w:p>
    <w:p w:rsidR="00DF014D" w:rsidRDefault="00631E48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Составил учитель начальных классов</w:t>
      </w:r>
    </w:p>
    <w:p w:rsidR="00DF014D" w:rsidRDefault="00631E48">
      <w:pPr>
        <w:pStyle w:val="Textbody"/>
        <w:spacing w:line="360" w:lineRule="auto"/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Пасечная Г.А.</w:t>
      </w:r>
    </w:p>
    <w:p w:rsidR="00DF014D" w:rsidRDefault="00DF014D">
      <w:pPr>
        <w:pStyle w:val="Textbody"/>
        <w:spacing w:line="360" w:lineRule="auto"/>
      </w:pPr>
    </w:p>
    <w:p w:rsidR="00DF014D" w:rsidRDefault="00DF014D">
      <w:pPr>
        <w:pStyle w:val="Textbody"/>
        <w:spacing w:line="360" w:lineRule="auto"/>
        <w:jc w:val="center"/>
        <w:rPr>
          <w:rFonts w:ascii="Times New Roman" w:hAnsi="Times New Roman"/>
          <w:sz w:val="24"/>
        </w:rPr>
      </w:pPr>
    </w:p>
    <w:p w:rsidR="00DF014D" w:rsidRDefault="00DF014D">
      <w:pPr>
        <w:pStyle w:val="Textbody"/>
        <w:spacing w:line="360" w:lineRule="auto"/>
        <w:jc w:val="center"/>
        <w:rPr>
          <w:rFonts w:ascii="Times New Roman" w:hAnsi="Times New Roman"/>
          <w:sz w:val="24"/>
        </w:rPr>
      </w:pPr>
    </w:p>
    <w:p w:rsidR="00157568" w:rsidRDefault="00157568">
      <w:pPr>
        <w:pStyle w:val="Textbody"/>
        <w:spacing w:line="36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157568" w:rsidRDefault="00157568">
      <w:pPr>
        <w:pStyle w:val="Textbody"/>
        <w:spacing w:line="36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157568" w:rsidRDefault="00157568">
      <w:pPr>
        <w:pStyle w:val="Textbody"/>
        <w:spacing w:line="36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157568" w:rsidRDefault="00631E48">
      <w:pPr>
        <w:pStyle w:val="Textbody"/>
        <w:spacing w:line="36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2018г</w:t>
      </w:r>
    </w:p>
    <w:p w:rsidR="00157568" w:rsidRDefault="00157568">
      <w:pPr>
        <w:suppressAutoHyphens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DF014D" w:rsidRDefault="00DF014D">
      <w:pPr>
        <w:pStyle w:val="Textbody"/>
        <w:spacing w:line="360" w:lineRule="auto"/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F014D" w:rsidRDefault="00631E48">
      <w:pPr>
        <w:pStyle w:val="Textbody"/>
        <w:spacing w:line="360" w:lineRule="auto"/>
        <w:ind w:firstLine="708"/>
        <w:jc w:val="center"/>
      </w:pPr>
      <w:r>
        <w:t>Рабочая программа</w:t>
      </w:r>
      <w:r>
        <w:rPr>
          <w:rFonts w:ascii="Times New Roman" w:hAnsi="Times New Roman" w:cs="Times New Roman"/>
          <w:sz w:val="24"/>
          <w:szCs w:val="24"/>
        </w:rPr>
        <w:t xml:space="preserve"> по математике для 2 класса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соответствует требованиям ФГОС  НОО  и составлена  на основе ООП НОО МБОУ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Хотьковская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СОШ №1 и авторской программы М.И. Моро, М.А. Бантовой, Г.В.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Бельтюковой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>, С.И. Волковой, С.В. Степановой «Математика. 2 класс» 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Просвещение,2013;</w:t>
      </w:r>
    </w:p>
    <w:p w:rsidR="00DF014D" w:rsidRDefault="00631E48">
      <w:pPr>
        <w:pStyle w:val="Standard"/>
        <w:spacing w:after="0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предусматривает использование УМК «Школа России».</w:t>
      </w:r>
    </w:p>
    <w:p w:rsidR="00DF014D" w:rsidRDefault="00631E48">
      <w:pPr>
        <w:pStyle w:val="Standard"/>
        <w:spacing w:after="0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Программа рассчитана на изучение м</w:t>
      </w:r>
      <w:r>
        <w:rPr>
          <w:rFonts w:ascii="Times New Roman" w:hAnsi="Times New Roman" w:cs="Times New Roman"/>
          <w:bCs/>
          <w:sz w:val="24"/>
          <w:szCs w:val="24"/>
        </w:rPr>
        <w:t>атематики по 4 часа в неделю  (136 часов в год), из них: контрольных работ 11, проверочных работ 20.</w:t>
      </w:r>
    </w:p>
    <w:p w:rsidR="00DF014D" w:rsidRDefault="00DF014D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14D" w:rsidRDefault="00631E48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DF014D" w:rsidRDefault="00DF014D">
      <w:pPr>
        <w:pStyle w:val="Standard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7" w:type="dxa"/>
        <w:tblInd w:w="14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35"/>
        <w:gridCol w:w="4917"/>
        <w:gridCol w:w="1842"/>
        <w:gridCol w:w="1703"/>
      </w:tblGrid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631E4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DF014D" w:rsidRDefault="00631E4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631E4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урока</w:t>
            </w:r>
          </w:p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Планируемые сроки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631E4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Фактическая дата</w:t>
            </w: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6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20.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ind w:left="-392" w:firstLine="425"/>
              <w:jc w:val="center"/>
              <w:rPr>
                <w:lang w:val="ru-RU"/>
              </w:rPr>
            </w:pPr>
            <w:r>
              <w:rPr>
                <w:lang w:val="ru-RU"/>
              </w:rPr>
              <w:t>03.09.18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20.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Проверочная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работа№1.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04.09.18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tabs>
                <w:tab w:val="left" w:pos="88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Десятки. Счёт десятками до 100.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05.09.18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11 до 100. Образование чисел.</w:t>
            </w:r>
          </w:p>
        </w:tc>
        <w:tc>
          <w:tcPr>
            <w:tcW w:w="18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07.09.18</w:t>
            </w:r>
          </w:p>
        </w:tc>
        <w:tc>
          <w:tcPr>
            <w:tcW w:w="17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11 до 100. Поместное значение цифр.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10.09.18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Однозначные и двузначные числа. Проверочная работа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11.09.18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Вводная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контрольная работа №1 по теме: «Повторение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1 классе»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12.09.18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контрольной работы.  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14.09.18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Однозначные и двузначные числа. Повторение.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17.09.18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tabs>
                <w:tab w:val="left" w:pos="719"/>
                <w:tab w:val="center" w:pos="847"/>
              </w:tabs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Миллиметр.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18.09.18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613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Наименьшее трёхзначное число. Сотня.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Проверочная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работа№2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19.09.18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Метр. Таблица мер длины.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21.09.18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и вычитание вида 35+5, 35 – 30, 35 – 5.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24.09.18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двузначного числа суммой разрядных слагаемых.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25.09.18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 стоимости. Рубль. Копейка.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26.09.18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Странички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любознательных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27.09.18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«Числа от 1 до 100. Нумерация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01.10.18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02.10.18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Что узнали. Чему научились.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03.10.18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Задачи, обратные данной.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 №3.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04.10.18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разность отрезков.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работа№4.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08.10.18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нахождение неизвестного уменьшаемого.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09.10.18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на нахождение неизвестного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вычитаемого.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10.10.18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Решение задач.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 №1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11.10.18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Единицы времени. Час.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Минута.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Тест №2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15.10.18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Длина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ломаной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16.10.18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четвертьЗакрепление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Странички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любознательных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17.10.18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Порядок выполнения действий. Скобки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18.10.18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Странички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любознательных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22.10.18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Числовые выражения.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 №5.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23.10.18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числовых выражений.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24.10.18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 многоугольника.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25.10.18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сложения.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05.11.18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06.11.2018</w:t>
            </w: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Свойства сложения.     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06.11.18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Тест№3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07.11.18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«Числовые выражения».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08.11.18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 Наши проекты. Узоры и орнаменты на посуде.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12.11.18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Странички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любознательных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13.11.18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узнали. Чему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научились.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14.11.18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узнали. Чему научились.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Тест№4.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15.11.18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изучению устных приёмов вычислений.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19.11.18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вычислений вида 36+2, 36+20.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20.11.18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вычислений вида 36-2, 36-20.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21.11.18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вычислений вида 26+4.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22.11.18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вычислений вида 30-7..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26.11.18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вычислений вида 60-24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Проверочная работа№6.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27.11.18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Решение задач.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Проверочная работа №7.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28.11.18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Решение задач.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29.11.18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Решение задач двумя способами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03.12.18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вычислений вида 26+7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04.12.18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вычислений вида 35-7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05.12.18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06.12.18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Устные вычисления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10.12.18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Странички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любознательных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11.12.18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ind w:right="58" w:firstLine="1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узнали. Чему научились.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Проверочная работа№8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12.12.18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ind w:right="58" w:firstLine="10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«Числа от 1 до 100. Сложение и вычитание».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13.12.18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ind w:right="101" w:firstLine="5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контрольной работы. Что узнали. Чему научились.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17.12.18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Буквенные выражения.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18.12.18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№6 (за первое полугодие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уквенные выражения.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Тест№5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19.12.18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Буквенные выражения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Тест№5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20.12.18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Уравнение. Решение уравнений методом подбора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Тест№6.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24.12.18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 №9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25.12.18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Уравнение. Решение уравнений методом подбора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26.12.18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сложения.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27.12.18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вычитания. 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14.01.19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вида 45+23.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15.01.19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вида 57 – 26.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16.01.19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сложения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17.01.19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 №10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21.01.19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ind w:right="120"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Угол. Виды углов.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22.01.19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ind w:right="130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23.01.19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вида 37+48.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24.01.19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ind w:right="130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вида 37+53.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28.01.19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Прямоугольник.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 №11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29.01.19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Прямоугольник.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30.01.19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Сложение вида 87 + 13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31.01.19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Решение задач.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Проверочная работа №12.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04.02.19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 вида. 32+8, 40-8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05.02.19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вида 50 - 24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06.02.19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Странички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любознательных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07.02.19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14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узнали. Чему научились.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 №13.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11.02.19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узнали. Чему научились.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12.02.19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№7на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тему: «Сложение и вычитание чисел от 1 до 100. Письменные вычисления».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13.02.19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контрольной работы.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Странички 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любознательных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14.02.19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Вычитание вида 52 - 24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18.02.19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19.02.19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20.02.19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Свойство противоположных сторон прямоугольника.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Проверочная работа №14.   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21.02.19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Квадрат.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25.02.19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  и его свойства.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26.02.19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Квадрат. Решение геометрических задач.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27.02.19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Наши проекты. Оригами. Странички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любознательных</w:t>
            </w:r>
            <w:proofErr w:type="gramEnd"/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28.02.19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узнали. Чему научились.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Тест№7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04.03.19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Конкретный смысл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умножения.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05.03.19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Конкретный смысл действия умножения.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Проверочная работа №15.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06.03.19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Вычисления результата умножения с помощью сложения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07.03.19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умножение.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11.03.19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 прямоугольника.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12.03.19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№8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четверть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13.03.19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контрольной работы. Название компонентов и результата умножения.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14.03.19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нуля и единицы.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18.03.19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Решение задач.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Проверочная работа №16.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19.03.19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Переместительное свойство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20.03.19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Переместительное свойство умножения.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Проверочная работа №17.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21.03.19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5"/>
              <w:numPr>
                <w:ilvl w:val="0"/>
                <w:numId w:val="5"/>
              </w:numPr>
              <w:tabs>
                <w:tab w:val="left" w:pos="836"/>
                <w:tab w:val="left" w:pos="1104"/>
              </w:tabs>
              <w:ind w:left="31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Конкретный смысл действия деления.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03.04.19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Конкретный смысл действия деления.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04.04.19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Конкретный смысл действия деления.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08.04.19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09.04.19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Названия компонентов и результата деления.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Проверочная работа №18.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10.04.19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научились.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11.04.19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«Умножение  в пределах 100».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15.04.19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и деление. Закрепление.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16.04.19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между компонентами и результатом умножения.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17.04.19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 деления, основанный на связи между компонентами и результатом умножения.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18.04.19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Приёмы умножения и деления на 10.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22.04.19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с величинами «цена», «количество»,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«стоимость».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23.04.19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нахождение неизвестного третьего слагаемого.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24.04.19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Решение задач.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Тест№8.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25.04.19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Контрольная работа №10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«Деление в пределах 100.»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29.04.19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 числа и на 2.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30.04.19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 числа 2 и на 2.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06.05.19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Тест №9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числа на 2»</w:t>
            </w:r>
          </w:p>
        </w:tc>
        <w:tc>
          <w:tcPr>
            <w:tcW w:w="18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02.05.19</w:t>
            </w:r>
          </w:p>
        </w:tc>
        <w:tc>
          <w:tcPr>
            <w:tcW w:w="170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07.05.19</w:t>
            </w: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Приёмы умножения числа 2.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07.05.19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2 .Таблица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08.05.19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2. Закрепление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13.05.19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Решение задач.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Тест№10.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14.05.19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156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№11 (итоговая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15.05.19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471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узнали. Чему научились.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Проверочная работа №19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16.05.19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3 и на 3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20.05.19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Умножение числа 3 и на 3. Закрепление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21.05.19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77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на 3.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22.05.19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Деление на 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23.05.19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 №20.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27.05.19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Странички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любознательных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28.05.19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узнали. Чему научились.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Тест№10 (итоговый)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29.05.19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F014D" w:rsidTr="00DF014D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0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14D" w:rsidRDefault="00DF014D">
            <w:pPr>
              <w:pStyle w:val="a6"/>
              <w:numPr>
                <w:ilvl w:val="0"/>
                <w:numId w:val="5"/>
              </w:numPr>
              <w:tabs>
                <w:tab w:val="left" w:pos="937"/>
                <w:tab w:val="left" w:pos="1104"/>
              </w:tabs>
              <w:spacing w:after="0" w:line="240" w:lineRule="auto"/>
              <w:ind w:left="317"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узнали, чему научились во 2 классе?</w:t>
            </w: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631E48">
            <w:pPr>
              <w:pStyle w:val="10"/>
              <w:jc w:val="center"/>
              <w:rPr>
                <w:lang w:val="ru-RU"/>
              </w:rPr>
            </w:pPr>
            <w:r>
              <w:rPr>
                <w:lang w:val="ru-RU"/>
              </w:rPr>
              <w:t>30.05.19</w:t>
            </w:r>
          </w:p>
        </w:tc>
        <w:tc>
          <w:tcPr>
            <w:tcW w:w="17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14D" w:rsidRDefault="00DF014D">
            <w:pPr>
              <w:pStyle w:val="Standar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DF014D" w:rsidRDefault="00DF014D">
      <w:pPr>
        <w:pStyle w:val="a5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DF014D" w:rsidRDefault="00DF014D">
      <w:pPr>
        <w:pStyle w:val="Standard"/>
        <w:spacing w:after="0"/>
      </w:pPr>
    </w:p>
    <w:sectPr w:rsidR="00DF014D" w:rsidSect="00DF014D">
      <w:pgSz w:w="11906" w:h="16838"/>
      <w:pgMar w:top="1134" w:right="849" w:bottom="1134" w:left="15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E48" w:rsidRDefault="00631E48" w:rsidP="00DF014D">
      <w:pPr>
        <w:spacing w:after="0" w:line="240" w:lineRule="auto"/>
      </w:pPr>
      <w:r>
        <w:separator/>
      </w:r>
    </w:p>
  </w:endnote>
  <w:endnote w:type="continuationSeparator" w:id="0">
    <w:p w:rsidR="00631E48" w:rsidRDefault="00631E48" w:rsidP="00DF0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E48" w:rsidRDefault="00631E48" w:rsidP="00DF014D">
      <w:pPr>
        <w:spacing w:after="0" w:line="240" w:lineRule="auto"/>
      </w:pPr>
      <w:r w:rsidRPr="00DF014D">
        <w:rPr>
          <w:color w:val="000000"/>
        </w:rPr>
        <w:separator/>
      </w:r>
    </w:p>
  </w:footnote>
  <w:footnote w:type="continuationSeparator" w:id="0">
    <w:p w:rsidR="00631E48" w:rsidRDefault="00631E48" w:rsidP="00DF01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1205E"/>
    <w:multiLevelType w:val="multilevel"/>
    <w:tmpl w:val="E9F4DDC0"/>
    <w:styleLink w:val="WWNum1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>
    <w:nsid w:val="33587BF5"/>
    <w:multiLevelType w:val="multilevel"/>
    <w:tmpl w:val="91525B58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>
    <w:nsid w:val="4A0311FD"/>
    <w:multiLevelType w:val="multilevel"/>
    <w:tmpl w:val="A56A4DE4"/>
    <w:styleLink w:val="WWNum2"/>
    <w:lvl w:ilvl="0">
      <w:start w:val="106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1.%2.%3."/>
      <w:lvlJc w:val="right"/>
      <w:pPr>
        <w:ind w:left="2367" w:hanging="180"/>
      </w:pPr>
    </w:lvl>
    <w:lvl w:ilvl="3">
      <w:start w:val="1"/>
      <w:numFmt w:val="decimal"/>
      <w:lvlText w:val="%1.%2.%3.%4."/>
      <w:lvlJc w:val="left"/>
      <w:pPr>
        <w:ind w:left="3087" w:hanging="360"/>
      </w:pPr>
    </w:lvl>
    <w:lvl w:ilvl="4">
      <w:start w:val="1"/>
      <w:numFmt w:val="lowerLetter"/>
      <w:lvlText w:val="%1.%2.%3.%4.%5."/>
      <w:lvlJc w:val="left"/>
      <w:pPr>
        <w:ind w:left="3807" w:hanging="360"/>
      </w:pPr>
    </w:lvl>
    <w:lvl w:ilvl="5">
      <w:start w:val="1"/>
      <w:numFmt w:val="lowerRoman"/>
      <w:lvlText w:val="%1.%2.%3.%4.%5.%6."/>
      <w:lvlJc w:val="right"/>
      <w:pPr>
        <w:ind w:left="4527" w:hanging="180"/>
      </w:pPr>
    </w:lvl>
    <w:lvl w:ilvl="6">
      <w:start w:val="1"/>
      <w:numFmt w:val="decimal"/>
      <w:lvlText w:val="%1.%2.%3.%4.%5.%6.%7."/>
      <w:lvlJc w:val="left"/>
      <w:pPr>
        <w:ind w:left="5247" w:hanging="360"/>
      </w:pPr>
    </w:lvl>
    <w:lvl w:ilvl="7">
      <w:start w:val="1"/>
      <w:numFmt w:val="lowerLetter"/>
      <w:lvlText w:val="%1.%2.%3.%4.%5.%6.%7.%8."/>
      <w:lvlJc w:val="left"/>
      <w:pPr>
        <w:ind w:left="5967" w:hanging="360"/>
      </w:pPr>
    </w:lvl>
    <w:lvl w:ilvl="8">
      <w:start w:val="1"/>
      <w:numFmt w:val="lowerRoman"/>
      <w:lvlText w:val="%1.%2.%3.%4.%5.%6.%7.%8.%9."/>
      <w:lvlJc w:val="right"/>
      <w:pPr>
        <w:ind w:left="6687" w:hanging="180"/>
      </w:pPr>
    </w:lvl>
  </w:abstractNum>
  <w:abstractNum w:abstractNumId="3">
    <w:nsid w:val="4CB03E6B"/>
    <w:multiLevelType w:val="multilevel"/>
    <w:tmpl w:val="8E6C3C6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>
    <w:nsid w:val="5A5714E2"/>
    <w:multiLevelType w:val="multilevel"/>
    <w:tmpl w:val="A2B2376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F014D"/>
    <w:rsid w:val="00157568"/>
    <w:rsid w:val="00257CCA"/>
    <w:rsid w:val="00631E48"/>
    <w:rsid w:val="00DF0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F014D"/>
    <w:pPr>
      <w:suppressAutoHyphens/>
    </w:pPr>
  </w:style>
  <w:style w:type="paragraph" w:styleId="1">
    <w:name w:val="heading 1"/>
    <w:basedOn w:val="Standard"/>
    <w:next w:val="Textbody"/>
    <w:rsid w:val="00DF014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F014D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DF014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DF014D"/>
    <w:pPr>
      <w:spacing w:after="120"/>
    </w:pPr>
  </w:style>
  <w:style w:type="paragraph" w:styleId="a3">
    <w:name w:val="List"/>
    <w:basedOn w:val="Textbody"/>
    <w:rsid w:val="00DF014D"/>
    <w:rPr>
      <w:rFonts w:cs="Mangal"/>
    </w:rPr>
  </w:style>
  <w:style w:type="paragraph" w:styleId="a4">
    <w:name w:val="caption"/>
    <w:basedOn w:val="Standard"/>
    <w:rsid w:val="00DF014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DF014D"/>
    <w:pPr>
      <w:suppressLineNumbers/>
    </w:pPr>
    <w:rPr>
      <w:rFonts w:cs="Mangal"/>
    </w:rPr>
  </w:style>
  <w:style w:type="paragraph" w:styleId="a5">
    <w:name w:val="No Spacing"/>
    <w:rsid w:val="00DF014D"/>
    <w:pPr>
      <w:widowControl/>
      <w:suppressAutoHyphens/>
      <w:spacing w:after="0" w:line="240" w:lineRule="auto"/>
    </w:pPr>
  </w:style>
  <w:style w:type="paragraph" w:styleId="a6">
    <w:name w:val="List Paragraph"/>
    <w:basedOn w:val="Standard"/>
    <w:rsid w:val="00DF014D"/>
    <w:pPr>
      <w:ind w:left="720"/>
    </w:pPr>
  </w:style>
  <w:style w:type="paragraph" w:styleId="a7">
    <w:name w:val="header"/>
    <w:basedOn w:val="Standard"/>
    <w:rsid w:val="00DF014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Standard"/>
    <w:rsid w:val="00DF014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Без интервала1"/>
    <w:basedOn w:val="Standard"/>
    <w:rsid w:val="00DF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Contents">
    <w:name w:val="Table Contents"/>
    <w:basedOn w:val="Standard"/>
    <w:rsid w:val="00DF014D"/>
    <w:pPr>
      <w:suppressLineNumbers/>
    </w:pPr>
  </w:style>
  <w:style w:type="character" w:customStyle="1" w:styleId="11">
    <w:name w:val="Заголовок 1 Знак"/>
    <w:basedOn w:val="a0"/>
    <w:rsid w:val="00DF014D"/>
    <w:rPr>
      <w:rFonts w:ascii="Cambria" w:hAnsi="Cambria"/>
      <w:b/>
      <w:bCs/>
      <w:color w:val="365F91"/>
      <w:sz w:val="28"/>
      <w:szCs w:val="28"/>
    </w:rPr>
  </w:style>
  <w:style w:type="character" w:customStyle="1" w:styleId="a9">
    <w:name w:val="Верхний колонтитул Знак"/>
    <w:basedOn w:val="a0"/>
    <w:rsid w:val="00DF014D"/>
  </w:style>
  <w:style w:type="character" w:customStyle="1" w:styleId="aa">
    <w:name w:val="Нижний колонтитул Знак"/>
    <w:basedOn w:val="a0"/>
    <w:rsid w:val="00DF014D"/>
  </w:style>
  <w:style w:type="character" w:customStyle="1" w:styleId="ListLabel1">
    <w:name w:val="ListLabel 1"/>
    <w:rsid w:val="00DF014D"/>
    <w:rPr>
      <w:rFonts w:cs="Courier New"/>
    </w:rPr>
  </w:style>
  <w:style w:type="numbering" w:customStyle="1" w:styleId="WWNum1">
    <w:name w:val="WWNum1"/>
    <w:basedOn w:val="a2"/>
    <w:rsid w:val="00DF014D"/>
    <w:pPr>
      <w:numPr>
        <w:numId w:val="1"/>
      </w:numPr>
    </w:pPr>
  </w:style>
  <w:style w:type="numbering" w:customStyle="1" w:styleId="WWNum2">
    <w:name w:val="WWNum2"/>
    <w:basedOn w:val="a2"/>
    <w:rsid w:val="00DF014D"/>
    <w:pPr>
      <w:numPr>
        <w:numId w:val="2"/>
      </w:numPr>
    </w:pPr>
  </w:style>
  <w:style w:type="numbering" w:customStyle="1" w:styleId="WWNum3">
    <w:name w:val="WWNum3"/>
    <w:basedOn w:val="a2"/>
    <w:rsid w:val="00DF014D"/>
    <w:pPr>
      <w:numPr>
        <w:numId w:val="3"/>
      </w:numPr>
    </w:pPr>
  </w:style>
  <w:style w:type="numbering" w:customStyle="1" w:styleId="WWNum4">
    <w:name w:val="WWNum4"/>
    <w:basedOn w:val="a2"/>
    <w:rsid w:val="00DF014D"/>
    <w:pPr>
      <w:numPr>
        <w:numId w:val="4"/>
      </w:numPr>
    </w:pPr>
  </w:style>
  <w:style w:type="numbering" w:customStyle="1" w:styleId="WWNum5">
    <w:name w:val="WWNum5"/>
    <w:basedOn w:val="a2"/>
    <w:rsid w:val="00DF014D"/>
    <w:pPr>
      <w:numPr>
        <w:numId w:val="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1185</Words>
  <Characters>6759</Characters>
  <Application>Microsoft Office Word</Application>
  <DocSecurity>0</DocSecurity>
  <Lines>56</Lines>
  <Paragraphs>15</Paragraphs>
  <ScaleCrop>false</ScaleCrop>
  <Company>ОО"'КОМПЭЛ"</Company>
  <LinksUpToDate>false</LinksUpToDate>
  <CharactersWithSpaces>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Михайловна</dc:creator>
  <cp:lastModifiedBy>Пасечный Николай</cp:lastModifiedBy>
  <cp:revision>2</cp:revision>
  <cp:lastPrinted>2018-09-30T22:04:00Z</cp:lastPrinted>
  <dcterms:created xsi:type="dcterms:W3CDTF">2019-08-06T10:49:00Z</dcterms:created>
  <dcterms:modified xsi:type="dcterms:W3CDTF">2019-08-06T10:49:00Z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