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C1F" w:rsidRDefault="0070305A">
      <w:pPr>
        <w:pStyle w:val="Textbody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Муниципальное бюджетное общеобразовательное учреждение</w:t>
      </w:r>
    </w:p>
    <w:p w:rsidR="00506C1F" w:rsidRDefault="0070305A">
      <w:pPr>
        <w:pStyle w:val="Textbody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Хотьковская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средняя общеобразовательная школа №1</w:t>
      </w:r>
    </w:p>
    <w:p w:rsidR="00506C1F" w:rsidRDefault="00506C1F">
      <w:pPr>
        <w:pStyle w:val="Textbod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060CF" w:rsidRDefault="00B060CF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  <w:lang w:val="en-US"/>
        </w:rPr>
      </w:pPr>
    </w:p>
    <w:p w:rsidR="00B060CF" w:rsidRDefault="00B060CF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  <w:lang w:val="en-US"/>
        </w:rPr>
      </w:pPr>
    </w:p>
    <w:p w:rsidR="00B060CF" w:rsidRDefault="00B060CF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  <w:lang w:val="en-US"/>
        </w:rPr>
      </w:pPr>
    </w:p>
    <w:p w:rsidR="00B060CF" w:rsidRDefault="00B060CF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  <w:lang w:val="en-US"/>
        </w:rPr>
      </w:pPr>
    </w:p>
    <w:p w:rsidR="00506C1F" w:rsidRDefault="0070305A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Рабочая программа</w:t>
      </w:r>
    </w:p>
    <w:p w:rsidR="00506C1F" w:rsidRDefault="0070305A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 русс</w:t>
      </w:r>
      <w:r>
        <w:rPr>
          <w:rFonts w:ascii="Times New Roman" w:hAnsi="Times New Roman"/>
          <w:b/>
          <w:bCs/>
          <w:sz w:val="28"/>
          <w:szCs w:val="28"/>
        </w:rPr>
        <w:t>кому языку</w:t>
      </w:r>
    </w:p>
    <w:p w:rsidR="00506C1F" w:rsidRDefault="0070305A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программа «Школа России»</w:t>
      </w:r>
    </w:p>
    <w:p w:rsidR="00506C1F" w:rsidRDefault="0070305A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для  2  «Г» класса</w:t>
      </w:r>
    </w:p>
    <w:p w:rsidR="00506C1F" w:rsidRDefault="0070305A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на 2018—2019 учебный год</w:t>
      </w:r>
    </w:p>
    <w:p w:rsidR="00506C1F" w:rsidRDefault="00506C1F">
      <w:pPr>
        <w:pStyle w:val="Textbody"/>
        <w:spacing w:after="0" w:line="360" w:lineRule="auto"/>
        <w:jc w:val="center"/>
      </w:pPr>
    </w:p>
    <w:p w:rsidR="00506C1F" w:rsidRDefault="0070305A">
      <w:pPr>
        <w:pStyle w:val="Textbody"/>
        <w:spacing w:line="360" w:lineRule="auto"/>
      </w:pPr>
      <w:r>
        <w:t> </w:t>
      </w:r>
    </w:p>
    <w:p w:rsidR="00506C1F" w:rsidRDefault="00506C1F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506C1F" w:rsidRDefault="00506C1F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506C1F" w:rsidRDefault="00506C1F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506C1F" w:rsidRDefault="00506C1F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506C1F" w:rsidRDefault="00506C1F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506C1F" w:rsidRDefault="00506C1F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506C1F" w:rsidRDefault="0070305A">
      <w:pPr>
        <w:pStyle w:val="Textbody"/>
        <w:spacing w:line="360" w:lineRule="auto"/>
        <w:jc w:val="righ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Составил учитель начальных классов</w:t>
      </w:r>
    </w:p>
    <w:p w:rsidR="00506C1F" w:rsidRDefault="0070305A">
      <w:pPr>
        <w:pStyle w:val="Textbody"/>
        <w:spacing w:line="360" w:lineRule="auto"/>
        <w:jc w:val="righ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Пасечная Г.А.</w:t>
      </w:r>
    </w:p>
    <w:p w:rsidR="00506C1F" w:rsidRDefault="00506C1F">
      <w:pPr>
        <w:pStyle w:val="Textbody"/>
        <w:spacing w:line="360" w:lineRule="auto"/>
      </w:pPr>
    </w:p>
    <w:p w:rsidR="00506C1F" w:rsidRDefault="00506C1F">
      <w:pPr>
        <w:pStyle w:val="Textbody"/>
        <w:spacing w:line="360" w:lineRule="auto"/>
        <w:jc w:val="center"/>
        <w:rPr>
          <w:rFonts w:ascii="Times New Roman" w:hAnsi="Times New Roman"/>
          <w:sz w:val="24"/>
        </w:rPr>
      </w:pPr>
    </w:p>
    <w:p w:rsidR="00506C1F" w:rsidRDefault="00506C1F">
      <w:pPr>
        <w:pStyle w:val="Textbody"/>
        <w:spacing w:line="360" w:lineRule="auto"/>
        <w:jc w:val="center"/>
        <w:rPr>
          <w:rFonts w:ascii="Times New Roman" w:hAnsi="Times New Roman"/>
          <w:sz w:val="24"/>
        </w:rPr>
      </w:pPr>
    </w:p>
    <w:p w:rsidR="00506C1F" w:rsidRDefault="0070305A">
      <w:pPr>
        <w:pStyle w:val="Textbody"/>
        <w:spacing w:after="0" w:line="360" w:lineRule="auto"/>
        <w:ind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2018г</w:t>
      </w:r>
    </w:p>
    <w:p w:rsidR="00506C1F" w:rsidRDefault="00506C1F">
      <w:pPr>
        <w:pStyle w:val="Standard"/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6C1F" w:rsidRDefault="00506C1F">
      <w:pPr>
        <w:pStyle w:val="Standard"/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6C1F" w:rsidRDefault="00506C1F">
      <w:pPr>
        <w:pStyle w:val="Standard"/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6C1F" w:rsidRDefault="00506C1F">
      <w:pPr>
        <w:pStyle w:val="Standard"/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6C1F" w:rsidRDefault="00506C1F">
      <w:pPr>
        <w:pStyle w:val="Standard"/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6C1F" w:rsidRDefault="0070305A">
      <w:pPr>
        <w:pStyle w:val="Standard"/>
        <w:spacing w:after="0"/>
        <w:ind w:firstLine="708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Рабочая программа</w:t>
      </w:r>
      <w:r>
        <w:rPr>
          <w:rFonts w:ascii="Times New Roman" w:hAnsi="Times New Roman" w:cs="Times New Roman"/>
          <w:sz w:val="24"/>
          <w:szCs w:val="24"/>
        </w:rPr>
        <w:t xml:space="preserve"> по русскому языку для 2 класса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соответствует требованиям ФГОС  НОО  и составлена  на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основе ООП НОО МБОУ 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Хотьковская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СОШ №1 и авторской программы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Канакиной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В.П.,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ГорецкогоВ.Г</w:t>
      </w:r>
      <w:proofErr w:type="spellEnd"/>
      <w:r>
        <w:rPr>
          <w:rFonts w:ascii="Times New Roman" w:hAnsi="Times New Roman" w:cs="Times New Roman"/>
          <w:sz w:val="24"/>
          <w:szCs w:val="24"/>
        </w:rPr>
        <w:t>. «Русский язык». М.: «Просвещение», 2013 г.</w:t>
      </w:r>
    </w:p>
    <w:p w:rsidR="00506C1F" w:rsidRDefault="0070305A">
      <w:pPr>
        <w:pStyle w:val="Standard"/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Программа предусматривает использование УМК «Школа России».</w:t>
      </w:r>
    </w:p>
    <w:p w:rsidR="00506C1F" w:rsidRDefault="0070305A">
      <w:pPr>
        <w:pStyle w:val="Standard"/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Программа рассчитана на изучение русского языка по 5 часов в</w:t>
      </w:r>
      <w:r>
        <w:rPr>
          <w:rFonts w:ascii="Times New Roman" w:hAnsi="Times New Roman" w:cs="Times New Roman"/>
          <w:bCs/>
          <w:sz w:val="24"/>
          <w:szCs w:val="24"/>
        </w:rPr>
        <w:t xml:space="preserve"> неделю  (170 часов в год), из них: диктантов 14, словарных диктантов 4.</w:t>
      </w:r>
    </w:p>
    <w:p w:rsidR="00506C1F" w:rsidRDefault="00506C1F">
      <w:pPr>
        <w:pStyle w:val="Standard"/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6C1F" w:rsidRDefault="0070305A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Календарно-тематическое планирование</w:t>
      </w:r>
    </w:p>
    <w:p w:rsidR="00506C1F" w:rsidRDefault="0070305A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tbl>
      <w:tblPr>
        <w:tblW w:w="9464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4"/>
        <w:gridCol w:w="5245"/>
        <w:gridCol w:w="1843"/>
        <w:gridCol w:w="1702"/>
      </w:tblGrid>
      <w:tr w:rsidR="00506C1F" w:rsidTr="00506C1F">
        <w:tblPrEx>
          <w:tblCellMar>
            <w:top w:w="0" w:type="dxa"/>
            <w:bottom w:w="0" w:type="dxa"/>
          </w:tblCellMar>
        </w:tblPrEx>
        <w:trPr>
          <w:trHeight w:val="837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сроки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 дата</w:t>
            </w: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учебником. Какая бывает речь?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можно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узнать о человеке по речи?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04.09.18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отличить диалог от монолога?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знаний.  Тест № 1 по теме «Наша речь».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06.09.18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текст?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тема и главная мысль текста?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 текста.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4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предложение?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09.18</w:t>
            </w:r>
          </w:p>
        </w:tc>
        <w:tc>
          <w:tcPr>
            <w:tcW w:w="17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Вводная контрольная работа №1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13.09.18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предложение?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17.09.18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составить из слов предложение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tabs>
                <w:tab w:val="center" w:pos="53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Контрольное списывание№1 по теме «Предложение»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19.09.18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главные члены предложения?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20.09.18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второстепенные члены предложения?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21.09.18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Подлежащее и сказуемое – главные члены предложения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tabs>
                <w:tab w:val="center" w:pos="53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распространенные и нераспространенные предложения?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196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установить связь слов в предложении?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диктант№2 по теме «Предложение».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27.09.18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</w:t>
            </w:r>
          </w:p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№2 по теме «Предложение»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48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речи.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Обучающее сочинение №1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картине. И.С. Остроухова «Золотая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осень».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347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сочинения.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лексическое значение слова?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03.10.18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лексическое значение слова? Повторение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tabs>
                <w:tab w:val="center" w:pos="53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однозначные и многозначные слова?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прямое и переносное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значение многозначных слов?  Словарный диктант №1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синонимы?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антонимы?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Антонимы. Синонимы.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11.10.18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диктант.№3</w:t>
            </w:r>
          </w:p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 «Синонимы и антонимы».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родственные слова?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Родственные слова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Контрольный диктант №4 за 1 четверть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над ошибками.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19.10.18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такое корень слова? Что такое однокоренные слова?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однокоренные слова?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23.10.18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бывают слоги?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24.10.18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Проверочная работа.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Тест№3  по теме «Слово»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25.10.18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определить ударный слог?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26.10.18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Ударный слог в словах.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06.11.18</w:t>
            </w: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переносить слова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одной строки на другую?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Перенос слова с одной строки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другую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акрепление</w:t>
            </w:r>
            <w:proofErr w:type="spellEnd"/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Обучающее сочинение №2 по серии картинок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различить звуки и буквы?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используем алфавит?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алфавит.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слова пишутся с заглавной буквы?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определить гласные звуки?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диктант№5  «Друзья» по теме «Звуки и буквы в речи».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слов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безударным гласным звуком в корне.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Закрепление. Правописание слов  с безударным гласным звуком в корне. Тест №4 «Безударный гласный звук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 слова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слов  с безударным гласным звуком в корне.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работа. «Правописание слов  с безударным гласным звуком в корне».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слов  с безударным гласным звуком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подобрать проверочное слово.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слов  с непроверяемыми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безударными гласными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звуком в корне, который нельзя проверить. Словарные слова.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диктант. Правописание слов  с непроверяемыми безударными гласными звуком в корне.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tabs>
                <w:tab w:val="left" w:pos="213"/>
                <w:tab w:val="center" w:pos="53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словарного диктанта. Правописание слов  с непроверяемым безударным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гласным звуком в корне.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Диктант №6 по теме «Безударные гласные в корне»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                                              Тест№5 по теме «Безударные гласные в корне»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речи. Обучающее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сочинение№3.</w:t>
            </w:r>
          </w:p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С.А.Тутунов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«Зима пришла. Детство»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определить согласные звуки?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Согласный звук 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] и буква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06.12.18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 с согласным звуком 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] и буква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07.12.18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 с удвоенными согласными.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речи. Обучающее сочинение№4 «Лоси».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11.12.12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проекты. «И в шутку и в серьёз» Твёрдые и мягкие согласные звуки и буквы их обозначающие.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обозначить мягкость согласного на письме Правописание  мягкого знака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 и середине слова перед другими согласными. Словарный диктант№2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13.12.18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582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Правописание  мягкого знака в конце и середине слова перед другими согласными.                              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Контрольный диктант№7 по теме «Обозначение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мягкости согласных на письме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 мягкого знака в конце и середине слова перед другими согласными. Развитие речи.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19.12.18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Контрольный диктант за 1 полугодие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18.12.18</w:t>
            </w: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ошибками. Повторение темы «Твердые и мягкие согласные»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21.12.18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Буквосочетания ЧК, ЧН, ЩН, ЧН, НЧ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речи. Обучающее изложение№1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знаний. Буквосочетания ЧК, ЧН, ЩН, ЧН, НЧ. Тест № 5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Наши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проекты. Пишем письмо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знаний. Буквосочетания ЧК, ЧН, ЩН, ЧН, НЧ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28.12.18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80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знаний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и мягкие согласные»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знаний.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16.01.19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проекты. Рифма.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17.01.19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Буквосочетания ЖИ-ШИ,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 - ЩА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ЧУ – ЩУ.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18.01.19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 №6 Буквосочетания ЖИ-ШИ,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 - ЩА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ЧУ – ЩУ.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tabs>
                <w:tab w:val="center" w:pos="53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21.01.19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Буквосочетания ЖИ-ШИ,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 - ЩА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ЧУ – ЩУ.</w:t>
            </w:r>
          </w:p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Проверь себя.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22.01.19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Звонкие согласные звуки и  глухие.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tabs>
                <w:tab w:val="center" w:pos="53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23.01.19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отличать звонкие согласные звуки от глухих?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24.01.19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парных согласных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 слова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Распознавание проверяемых и проверочных слов. Проверка парных согласных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парных согласных</w:t>
            </w:r>
          </w:p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Изложение повествовательного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текста №2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29.01.19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парных согласных на конце слова.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30.01.19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парных согласных в середине слова.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парных согласных на конце слова. Закрепление знаний.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парных согласных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середине слова. Проверь себя!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знаний. Тест №7 по теме «Правописание парных согласных на конце слова»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Диктант №9 по теме «Правописание парных согласных на конце слова».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над ошибками. Обобщение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 материала.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слов с разделительным мягким знаком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диктант « Слова с разделительным мягким знаком»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работы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слов с разделительным мягким знаком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Разделительный мягкий знак. Обобщение изученного материала.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Контрольное списывание №2 по теме «Написание слов с разделительным мягким знаком».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Обучающее сочинение №5 «Зимние забавы»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89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105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знаний. Тест №7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теме «Написание слов с разделительным мягким знаком».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изученного материала.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части речи?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части речи? Словарный диктант№3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309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имя существительное?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Одушевленные и неодушевленные имена существительные.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Собственные и нарицательные имена существительные. Правописание собственных имен существительных.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Собственные и нарицательные имена существительные. Заглавная буква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именах, отчествах и фамилиях людей.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777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Собственные и нарицательные имена существительные. Заглавная буква в именах сказочных героев, в названиях книг, журналов и газет.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28.02.19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Заглавная буква в написании кличек животных. Развитие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речи. Обучающее изложение №3.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Заглавная буква в географических названиях.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04.03.19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речи. Обучающее изложение №4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знаний о написании слов с заглавной буквы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06.03.19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Диктант № 10 по теме «Большая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в именах существительных»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07.03.19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524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08.03.19</w:t>
            </w:r>
          </w:p>
        </w:tc>
        <w:tc>
          <w:tcPr>
            <w:tcW w:w="17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11.03.19</w:t>
            </w: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Большая буква в различных формах существительных.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11.03.19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Единственное и множественное число имен существительных.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543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Единственное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множественное число имен существительных. Контрольное списывание №3.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13.03.19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Контрольный диктант  по теме «Имя существительное»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3 четверть.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14.03.19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15.03.19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речи. Контрольное изложение №5.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Единственное и множественное число имен существительных.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19.03.19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знаний. Тест№8 по теме  «Имя существительное».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глагол?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глагол? На какие вопросы отвечает глагол.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четверть</w:t>
            </w: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130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глагол? Закрепление.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Единственное  число глаголов.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Множественное число глаголов и единственное  число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частицы НЕ с глаголами.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Обобщение и закрепление знаний по теме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«Глагол»  Словарный диктант№4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текст-повествование?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знаний. Тест №9 по теме «Глагол»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122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имя прилагательное?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имени прилагательного с именем существительным.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Прилагательные, близкие и противоположные по значению.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Единственное и множественное число имен прилагательных.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97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текст - описание.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знаний по теме «Имя прилагательное».      Тест №10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понятие о предлоге.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Раздельное написание предлогов со словами.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знаний. Раздельное написание предлогов со словами.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Восстановление предложений.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Проверка знаний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теме «Правописание предлогов со словами».</w:t>
            </w:r>
          </w:p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№11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  <w:p w:rsidR="00506C1F" w:rsidRDefault="00506C1F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Диктант №12 по теме «Правописание предлогов со словами».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524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«Правописание предлогов со словами»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02.05.19</w:t>
            </w:r>
          </w:p>
        </w:tc>
        <w:tc>
          <w:tcPr>
            <w:tcW w:w="17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30.05.19</w:t>
            </w: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524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Тест 12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«Правописание предлогов со словами».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03.05.19</w:t>
            </w:r>
          </w:p>
        </w:tc>
        <w:tc>
          <w:tcPr>
            <w:tcW w:w="17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30.05.19</w:t>
            </w: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местоимение?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06.05.19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Личные  местоимения.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07.05.19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текст - рассуждение?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08.05.19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524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текст - рассуждение? Повторение.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знаний по теме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«Местоимение». Тест № 13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Диктант № 13 по теме «Местоимение».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Итоговый диктант№14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524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17.05.19</w:t>
            </w:r>
          </w:p>
        </w:tc>
        <w:tc>
          <w:tcPr>
            <w:tcW w:w="17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по теме  «Предложение»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сочинение № 6 по картине</w:t>
            </w:r>
          </w:p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И.И. Шишкина «Сосновый лес»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21.05.19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163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по теме «Слово и его значение»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по теме «Части речи»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23.05.19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по теме «Части речи. Имя существительное. Имя  прилагательное. Глагол»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 по теме «Звуки и буквы»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347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по теме: «Правила правописания»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Контрольное списывание №4.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 закрепление изученного материала «Правила правописания»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30.05.19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C1F" w:rsidTr="00506C1F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знаний по курсу русского языка 2 класс.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70305A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31.05.19</w:t>
            </w:r>
          </w:p>
        </w:tc>
        <w:tc>
          <w:tcPr>
            <w:tcW w:w="17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C1F" w:rsidRDefault="00506C1F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6C1F" w:rsidRDefault="00506C1F">
      <w:pPr>
        <w:pStyle w:val="Standard"/>
        <w:spacing w:after="0"/>
      </w:pPr>
    </w:p>
    <w:sectPr w:rsidR="00506C1F" w:rsidSect="00506C1F">
      <w:pgSz w:w="11906" w:h="16838"/>
      <w:pgMar w:top="851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05A" w:rsidRDefault="0070305A" w:rsidP="00506C1F">
      <w:pPr>
        <w:spacing w:after="0" w:line="240" w:lineRule="auto"/>
      </w:pPr>
      <w:r>
        <w:separator/>
      </w:r>
    </w:p>
  </w:endnote>
  <w:endnote w:type="continuationSeparator" w:id="0">
    <w:p w:rsidR="0070305A" w:rsidRDefault="0070305A" w:rsidP="00506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05A" w:rsidRDefault="0070305A" w:rsidP="00506C1F">
      <w:pPr>
        <w:spacing w:after="0" w:line="240" w:lineRule="auto"/>
      </w:pPr>
      <w:r w:rsidRPr="00506C1F">
        <w:rPr>
          <w:color w:val="000000"/>
        </w:rPr>
        <w:separator/>
      </w:r>
    </w:p>
  </w:footnote>
  <w:footnote w:type="continuationSeparator" w:id="0">
    <w:p w:rsidR="0070305A" w:rsidRDefault="0070305A" w:rsidP="00506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43F1D"/>
    <w:multiLevelType w:val="multilevel"/>
    <w:tmpl w:val="14289460"/>
    <w:styleLink w:val="WWNum1"/>
    <w:lvl w:ilvl="0">
      <w:numFmt w:val="bullet"/>
      <w:lvlText w:val="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6C1F"/>
    <w:rsid w:val="00506C1F"/>
    <w:rsid w:val="0070305A"/>
    <w:rsid w:val="00B06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6C1F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06C1F"/>
    <w:pPr>
      <w:widowControl/>
      <w:suppressAutoHyphens/>
    </w:pPr>
  </w:style>
  <w:style w:type="paragraph" w:customStyle="1" w:styleId="Heading">
    <w:name w:val="Heading"/>
    <w:basedOn w:val="Standard"/>
    <w:next w:val="Textbody"/>
    <w:rsid w:val="00506C1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506C1F"/>
    <w:pPr>
      <w:spacing w:after="120"/>
    </w:pPr>
  </w:style>
  <w:style w:type="paragraph" w:styleId="a3">
    <w:name w:val="List"/>
    <w:basedOn w:val="Textbody"/>
    <w:rsid w:val="00506C1F"/>
    <w:rPr>
      <w:rFonts w:cs="Mangal"/>
    </w:rPr>
  </w:style>
  <w:style w:type="paragraph" w:styleId="a4">
    <w:name w:val="caption"/>
    <w:basedOn w:val="Standard"/>
    <w:rsid w:val="00506C1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506C1F"/>
    <w:pPr>
      <w:suppressLineNumbers/>
    </w:pPr>
    <w:rPr>
      <w:rFonts w:cs="Mangal"/>
    </w:rPr>
  </w:style>
  <w:style w:type="paragraph" w:styleId="a5">
    <w:name w:val="No Spacing"/>
    <w:rsid w:val="00506C1F"/>
    <w:pPr>
      <w:widowControl/>
      <w:suppressAutoHyphens/>
      <w:spacing w:after="0" w:line="240" w:lineRule="auto"/>
    </w:pPr>
  </w:style>
  <w:style w:type="paragraph" w:styleId="a6">
    <w:name w:val="List Paragraph"/>
    <w:basedOn w:val="Standard"/>
    <w:rsid w:val="00506C1F"/>
    <w:pPr>
      <w:ind w:left="720"/>
    </w:pPr>
  </w:style>
  <w:style w:type="paragraph" w:styleId="a7">
    <w:name w:val="header"/>
    <w:basedOn w:val="Standard"/>
    <w:rsid w:val="00506C1F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Standard"/>
    <w:rsid w:val="00506C1F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customStyle="1" w:styleId="TableContents">
    <w:name w:val="Table Contents"/>
    <w:basedOn w:val="Standard"/>
    <w:rsid w:val="00506C1F"/>
    <w:pPr>
      <w:suppressLineNumbers/>
    </w:pPr>
  </w:style>
  <w:style w:type="character" w:customStyle="1" w:styleId="a9">
    <w:name w:val="Верхний колонтитул Знак"/>
    <w:basedOn w:val="a0"/>
    <w:rsid w:val="00506C1F"/>
  </w:style>
  <w:style w:type="character" w:customStyle="1" w:styleId="aa">
    <w:name w:val="Нижний колонтитул Знак"/>
    <w:basedOn w:val="a0"/>
    <w:rsid w:val="00506C1F"/>
  </w:style>
  <w:style w:type="numbering" w:customStyle="1" w:styleId="WWNum1">
    <w:name w:val="WWNum1"/>
    <w:basedOn w:val="a2"/>
    <w:rsid w:val="00506C1F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1732</Words>
  <Characters>9873</Characters>
  <Application>Microsoft Office Word</Application>
  <DocSecurity>0</DocSecurity>
  <Lines>82</Lines>
  <Paragraphs>23</Paragraphs>
  <ScaleCrop>false</ScaleCrop>
  <Company>ОО"'КОМПЭЛ"</Company>
  <LinksUpToDate>false</LinksUpToDate>
  <CharactersWithSpaces>11582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Михайловна</dc:creator>
  <cp:lastModifiedBy>Пасечный Николай</cp:lastModifiedBy>
  <cp:revision>2</cp:revision>
  <cp:lastPrinted>2018-09-30T22:15:00Z</cp:lastPrinted>
  <dcterms:created xsi:type="dcterms:W3CDTF">2019-08-06T11:03:00Z</dcterms:created>
  <dcterms:modified xsi:type="dcterms:W3CDTF">2019-08-06T11:03:00Z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